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BA7FB" w14:textId="45DE2F27" w:rsidR="00A07AFA" w:rsidRDefault="00A07AFA"/>
    <w:p w14:paraId="77C3CFA5" w14:textId="2E01DD09" w:rsidR="00137341" w:rsidRDefault="00137341"/>
    <w:p w14:paraId="188971EC" w14:textId="6BE4216E" w:rsidR="00137341" w:rsidRDefault="00137341"/>
    <w:p w14:paraId="29E369BB" w14:textId="145BECA6" w:rsidR="00137341" w:rsidRDefault="00137341"/>
    <w:p w14:paraId="25925B3F" w14:textId="7AC3498A" w:rsidR="00137341" w:rsidRDefault="00137341"/>
    <w:p w14:paraId="3E07602D" w14:textId="3C0181C7" w:rsidR="00137341" w:rsidRDefault="00137341"/>
    <w:p w14:paraId="20DC8A8F" w14:textId="47BC4C91" w:rsidR="00137341" w:rsidRDefault="00137341"/>
    <w:p w14:paraId="642EBEF6" w14:textId="113EC605" w:rsidR="00137341" w:rsidRPr="007D64EE" w:rsidRDefault="00137341" w:rsidP="00137341">
      <w:pPr>
        <w:jc w:val="center"/>
        <w:rPr>
          <w:b/>
          <w:bCs/>
          <w:color w:val="44546A" w:themeColor="text2"/>
          <w:sz w:val="36"/>
          <w:szCs w:val="36"/>
        </w:rPr>
      </w:pPr>
      <w:r w:rsidRPr="007D64EE">
        <w:rPr>
          <w:b/>
          <w:bCs/>
          <w:color w:val="44546A" w:themeColor="text2"/>
          <w:sz w:val="36"/>
          <w:szCs w:val="36"/>
        </w:rPr>
        <w:t>ARCHBISHOP HANNAN HIGH SCHOOL</w:t>
      </w:r>
    </w:p>
    <w:p w14:paraId="4C4FCB85" w14:textId="77777777" w:rsidR="00137341" w:rsidRPr="007D64EE" w:rsidRDefault="00137341" w:rsidP="00137341">
      <w:pPr>
        <w:jc w:val="center"/>
        <w:rPr>
          <w:color w:val="44546A" w:themeColor="text2"/>
        </w:rPr>
      </w:pPr>
    </w:p>
    <w:p w14:paraId="1DFCC683" w14:textId="752B08EA" w:rsidR="00137341" w:rsidRDefault="00137341" w:rsidP="00137341">
      <w:pPr>
        <w:jc w:val="center"/>
      </w:pPr>
    </w:p>
    <w:p w14:paraId="0F01DE9D" w14:textId="089811AD" w:rsidR="00137341" w:rsidRDefault="00137341" w:rsidP="00137341">
      <w:pPr>
        <w:jc w:val="center"/>
      </w:pPr>
    </w:p>
    <w:p w14:paraId="4CEAD5CA" w14:textId="5B447D22" w:rsidR="00137341" w:rsidRDefault="00137341" w:rsidP="00137341">
      <w:pPr>
        <w:jc w:val="center"/>
      </w:pPr>
    </w:p>
    <w:p w14:paraId="6D816527" w14:textId="18128746" w:rsidR="00137341" w:rsidRDefault="00137341" w:rsidP="00137341">
      <w:pPr>
        <w:jc w:val="center"/>
      </w:pPr>
    </w:p>
    <w:p w14:paraId="19DC56E2" w14:textId="34FDD666" w:rsidR="00137341" w:rsidRDefault="00137341" w:rsidP="00137341">
      <w:pPr>
        <w:jc w:val="center"/>
      </w:pPr>
    </w:p>
    <w:p w14:paraId="0916C6AC" w14:textId="77777777" w:rsidR="00137341" w:rsidRDefault="00137341" w:rsidP="00137341">
      <w:pPr>
        <w:jc w:val="center"/>
      </w:pPr>
    </w:p>
    <w:p w14:paraId="10C7C7B1" w14:textId="49D07021" w:rsidR="00137341" w:rsidRDefault="00137341" w:rsidP="00137341">
      <w:pPr>
        <w:jc w:val="center"/>
      </w:pPr>
    </w:p>
    <w:p w14:paraId="5C6A6BF1" w14:textId="77777777" w:rsidR="00137341" w:rsidRDefault="00137341" w:rsidP="00137341">
      <w:pPr>
        <w:jc w:val="center"/>
      </w:pPr>
    </w:p>
    <w:p w14:paraId="25033F17" w14:textId="77777777" w:rsidR="00137341" w:rsidRDefault="00137341" w:rsidP="00137341">
      <w:pPr>
        <w:jc w:val="center"/>
      </w:pPr>
    </w:p>
    <w:p w14:paraId="1DD22E7F" w14:textId="25F84445" w:rsidR="00137341" w:rsidRPr="00CF737A" w:rsidRDefault="00137341" w:rsidP="00137341">
      <w:pPr>
        <w:jc w:val="center"/>
        <w:rPr>
          <w:color w:val="C00000"/>
          <w:sz w:val="48"/>
          <w:szCs w:val="48"/>
        </w:rPr>
      </w:pPr>
      <w:r w:rsidRPr="00CF737A">
        <w:rPr>
          <w:color w:val="C00000"/>
          <w:sz w:val="48"/>
          <w:szCs w:val="48"/>
        </w:rPr>
        <w:t>GRACE PROGRAM</w:t>
      </w:r>
      <w:r w:rsidR="004413CA">
        <w:rPr>
          <w:color w:val="C00000"/>
          <w:sz w:val="48"/>
          <w:szCs w:val="48"/>
        </w:rPr>
        <w:t xml:space="preserve"> BUDDIES</w:t>
      </w:r>
    </w:p>
    <w:p w14:paraId="0959595F" w14:textId="259D27F5" w:rsidR="00137341" w:rsidRPr="007D64EE" w:rsidRDefault="00137341" w:rsidP="00137341">
      <w:pPr>
        <w:jc w:val="center"/>
        <w:rPr>
          <w:i/>
          <w:iCs/>
          <w:color w:val="44546A" w:themeColor="text2"/>
          <w:sz w:val="28"/>
          <w:szCs w:val="28"/>
        </w:rPr>
      </w:pPr>
      <w:r w:rsidRPr="007D64EE">
        <w:rPr>
          <w:i/>
          <w:iCs/>
          <w:color w:val="44546A" w:themeColor="text2"/>
          <w:sz w:val="28"/>
          <w:szCs w:val="28"/>
        </w:rPr>
        <w:t>GROW, RISE, &amp; ACHIEVE THROUGH CATHOLIC EDUCATION</w:t>
      </w:r>
    </w:p>
    <w:p w14:paraId="1912AB10" w14:textId="7C393C1B" w:rsidR="00137341" w:rsidRPr="007D64EE" w:rsidRDefault="00137341" w:rsidP="00137341">
      <w:pPr>
        <w:jc w:val="center"/>
        <w:rPr>
          <w:i/>
          <w:iCs/>
          <w:color w:val="44546A" w:themeColor="text2"/>
          <w:sz w:val="28"/>
          <w:szCs w:val="28"/>
        </w:rPr>
      </w:pPr>
    </w:p>
    <w:p w14:paraId="3AC3D9F6" w14:textId="068D797A" w:rsidR="00137341" w:rsidRDefault="00137341" w:rsidP="00137341">
      <w:pPr>
        <w:jc w:val="center"/>
        <w:rPr>
          <w:i/>
          <w:iCs/>
          <w:sz w:val="28"/>
          <w:szCs w:val="28"/>
        </w:rPr>
      </w:pPr>
    </w:p>
    <w:p w14:paraId="7C79FF41" w14:textId="6F425AD2" w:rsidR="00137341" w:rsidRDefault="00137341" w:rsidP="00137341">
      <w:pPr>
        <w:jc w:val="center"/>
        <w:rPr>
          <w:i/>
          <w:iCs/>
          <w:sz w:val="28"/>
          <w:szCs w:val="28"/>
        </w:rPr>
      </w:pPr>
    </w:p>
    <w:p w14:paraId="5FA30E04" w14:textId="406B0D75" w:rsidR="00137341" w:rsidRDefault="00137341" w:rsidP="00137341">
      <w:pPr>
        <w:jc w:val="center"/>
        <w:rPr>
          <w:i/>
          <w:iCs/>
          <w:sz w:val="28"/>
          <w:szCs w:val="28"/>
        </w:rPr>
      </w:pPr>
    </w:p>
    <w:p w14:paraId="65F00E74" w14:textId="456766E2" w:rsidR="00137341" w:rsidRDefault="00137341" w:rsidP="00137341">
      <w:pPr>
        <w:jc w:val="center"/>
        <w:rPr>
          <w:i/>
          <w:iCs/>
          <w:sz w:val="28"/>
          <w:szCs w:val="28"/>
        </w:rPr>
      </w:pPr>
    </w:p>
    <w:p w14:paraId="2AE2D7C6" w14:textId="5B7CA171" w:rsidR="00137341" w:rsidRDefault="00137341" w:rsidP="00137341">
      <w:pPr>
        <w:jc w:val="center"/>
        <w:rPr>
          <w:i/>
          <w:iCs/>
          <w:sz w:val="28"/>
          <w:szCs w:val="28"/>
        </w:rPr>
      </w:pPr>
    </w:p>
    <w:p w14:paraId="574A5613" w14:textId="59D4F190" w:rsidR="00137341" w:rsidRDefault="00137341" w:rsidP="00137341">
      <w:pPr>
        <w:jc w:val="center"/>
        <w:rPr>
          <w:i/>
          <w:iCs/>
          <w:sz w:val="28"/>
          <w:szCs w:val="28"/>
        </w:rPr>
      </w:pPr>
    </w:p>
    <w:p w14:paraId="6C4BD18A" w14:textId="33B28CE0" w:rsidR="00137341" w:rsidRDefault="00137341" w:rsidP="00137341">
      <w:pPr>
        <w:jc w:val="center"/>
        <w:rPr>
          <w:i/>
          <w:iCs/>
          <w:sz w:val="28"/>
          <w:szCs w:val="28"/>
        </w:rPr>
      </w:pPr>
    </w:p>
    <w:p w14:paraId="4666296B" w14:textId="584FBBA5" w:rsidR="00137341" w:rsidRDefault="00137341" w:rsidP="00137341">
      <w:pPr>
        <w:jc w:val="center"/>
        <w:rPr>
          <w:i/>
          <w:iCs/>
          <w:sz w:val="28"/>
          <w:szCs w:val="28"/>
        </w:rPr>
      </w:pPr>
    </w:p>
    <w:p w14:paraId="5FCDCC7F" w14:textId="77777777" w:rsidR="00137341" w:rsidRDefault="00137341" w:rsidP="00137341">
      <w:pPr>
        <w:jc w:val="center"/>
        <w:rPr>
          <w:i/>
          <w:iCs/>
          <w:sz w:val="28"/>
          <w:szCs w:val="28"/>
        </w:rPr>
      </w:pPr>
    </w:p>
    <w:p w14:paraId="74AD88EE" w14:textId="77777777" w:rsidR="00137341" w:rsidRDefault="00137341" w:rsidP="00137341">
      <w:pPr>
        <w:jc w:val="center"/>
        <w:rPr>
          <w:sz w:val="28"/>
          <w:szCs w:val="28"/>
        </w:rPr>
      </w:pPr>
      <w:r>
        <w:rPr>
          <w:sz w:val="28"/>
          <w:szCs w:val="28"/>
        </w:rPr>
        <w:t xml:space="preserve">HANDBOOK FOR </w:t>
      </w:r>
    </w:p>
    <w:p w14:paraId="37B79982" w14:textId="7E8F2F6E" w:rsidR="00137341" w:rsidRDefault="004413CA" w:rsidP="00137341">
      <w:pPr>
        <w:jc w:val="center"/>
        <w:rPr>
          <w:sz w:val="28"/>
          <w:szCs w:val="28"/>
        </w:rPr>
      </w:pPr>
      <w:r>
        <w:rPr>
          <w:sz w:val="28"/>
          <w:szCs w:val="28"/>
        </w:rPr>
        <w:t>THE GRACE PROGRAM BUDDY SYSTEM</w:t>
      </w:r>
    </w:p>
    <w:p w14:paraId="3266386C" w14:textId="168F4A00" w:rsidR="00137341" w:rsidRDefault="00137341" w:rsidP="00137341">
      <w:pPr>
        <w:jc w:val="center"/>
        <w:rPr>
          <w:sz w:val="28"/>
          <w:szCs w:val="28"/>
        </w:rPr>
      </w:pPr>
    </w:p>
    <w:p w14:paraId="12168F69" w14:textId="06886579" w:rsidR="00137341" w:rsidRDefault="00137341" w:rsidP="00137341">
      <w:pPr>
        <w:jc w:val="center"/>
        <w:rPr>
          <w:sz w:val="28"/>
          <w:szCs w:val="28"/>
        </w:rPr>
      </w:pPr>
    </w:p>
    <w:p w14:paraId="39A97A85" w14:textId="35CE168F" w:rsidR="00137341" w:rsidRDefault="00137341" w:rsidP="00137341">
      <w:pPr>
        <w:jc w:val="center"/>
        <w:rPr>
          <w:sz w:val="28"/>
          <w:szCs w:val="28"/>
        </w:rPr>
      </w:pPr>
    </w:p>
    <w:p w14:paraId="3E444869" w14:textId="5C9AC387" w:rsidR="00137341" w:rsidRDefault="00137341" w:rsidP="00137341">
      <w:pPr>
        <w:jc w:val="center"/>
        <w:rPr>
          <w:sz w:val="28"/>
          <w:szCs w:val="28"/>
        </w:rPr>
      </w:pPr>
    </w:p>
    <w:p w14:paraId="24AC1CB9" w14:textId="77777777" w:rsidR="004413CA" w:rsidRDefault="004413CA" w:rsidP="00137341">
      <w:pPr>
        <w:jc w:val="center"/>
        <w:rPr>
          <w:sz w:val="28"/>
          <w:szCs w:val="28"/>
          <w:u w:val="single"/>
        </w:rPr>
      </w:pPr>
    </w:p>
    <w:p w14:paraId="384BF4A6" w14:textId="561FFFFB" w:rsidR="00137341" w:rsidRDefault="00137341" w:rsidP="00137341">
      <w:pPr>
        <w:jc w:val="center"/>
        <w:rPr>
          <w:sz w:val="28"/>
          <w:szCs w:val="28"/>
          <w:u w:val="single"/>
        </w:rPr>
      </w:pPr>
      <w:r w:rsidRPr="00137341">
        <w:rPr>
          <w:sz w:val="28"/>
          <w:szCs w:val="28"/>
          <w:u w:val="single"/>
        </w:rPr>
        <w:lastRenderedPageBreak/>
        <w:t>PROGRAM DESCRIPTION</w:t>
      </w:r>
    </w:p>
    <w:p w14:paraId="010D1F94" w14:textId="493470F9" w:rsidR="00137341" w:rsidRDefault="00137341" w:rsidP="00137341">
      <w:pPr>
        <w:jc w:val="center"/>
        <w:rPr>
          <w:sz w:val="28"/>
          <w:szCs w:val="28"/>
          <w:u w:val="single"/>
        </w:rPr>
      </w:pPr>
    </w:p>
    <w:p w14:paraId="7BDECCBB" w14:textId="77777777" w:rsidR="004413CA" w:rsidRPr="00137341" w:rsidRDefault="004413CA" w:rsidP="00137341">
      <w:pPr>
        <w:jc w:val="center"/>
        <w:rPr>
          <w:sz w:val="28"/>
          <w:szCs w:val="28"/>
          <w:u w:val="single"/>
        </w:rPr>
      </w:pPr>
    </w:p>
    <w:p w14:paraId="3D98EFAE" w14:textId="651A7A5F" w:rsidR="004413CA" w:rsidRDefault="00137341" w:rsidP="00137341">
      <w:pPr>
        <w:rPr>
          <w:sz w:val="28"/>
          <w:szCs w:val="28"/>
        </w:rPr>
      </w:pPr>
      <w:r>
        <w:rPr>
          <w:sz w:val="28"/>
          <w:szCs w:val="28"/>
        </w:rPr>
        <w:t xml:space="preserve">The GRACE program is designed to meet the needs of diverse learners with mild/moderate disabilities in a co-ed Catholic high school setting.  </w:t>
      </w:r>
      <w:r w:rsidR="004413CA">
        <w:rPr>
          <w:sz w:val="28"/>
          <w:szCs w:val="28"/>
        </w:rPr>
        <w:t>GRACE students will have the opportunity to attend a great variety of classes and events at Archbishop Hannan High School and will each be assigned HAWK BUDDIES to assist them.</w:t>
      </w:r>
    </w:p>
    <w:p w14:paraId="7BEB62E3" w14:textId="351BC899" w:rsidR="00732E7B" w:rsidRDefault="00732E7B" w:rsidP="004413CA">
      <w:pPr>
        <w:rPr>
          <w:sz w:val="28"/>
          <w:szCs w:val="28"/>
        </w:rPr>
      </w:pPr>
    </w:p>
    <w:p w14:paraId="05EB5281" w14:textId="50723A53" w:rsidR="004413CA" w:rsidRDefault="004413CA" w:rsidP="004413CA">
      <w:pPr>
        <w:rPr>
          <w:sz w:val="28"/>
          <w:szCs w:val="28"/>
        </w:rPr>
      </w:pPr>
      <w:r>
        <w:rPr>
          <w:sz w:val="28"/>
          <w:szCs w:val="28"/>
        </w:rPr>
        <w:t>The support of peers to our GRACE students will be extremely important to the success of this innovative high school program.  The HAWK BUDDIES will be an important resource to our GRACE students throughout the day and at after school activities.   They will be instrumental in assisting GRACE students with:</w:t>
      </w:r>
    </w:p>
    <w:p w14:paraId="26420439" w14:textId="4DA8D519" w:rsidR="004413CA" w:rsidRDefault="004413CA" w:rsidP="004413CA">
      <w:pPr>
        <w:rPr>
          <w:sz w:val="28"/>
          <w:szCs w:val="28"/>
        </w:rPr>
      </w:pPr>
    </w:p>
    <w:p w14:paraId="61040A7A" w14:textId="48B1C596" w:rsidR="004413CA" w:rsidRDefault="004413CA" w:rsidP="004413CA">
      <w:pPr>
        <w:pStyle w:val="ListParagraph"/>
        <w:numPr>
          <w:ilvl w:val="0"/>
          <w:numId w:val="8"/>
        </w:numPr>
        <w:rPr>
          <w:sz w:val="28"/>
          <w:szCs w:val="28"/>
        </w:rPr>
      </w:pPr>
      <w:r>
        <w:rPr>
          <w:sz w:val="28"/>
          <w:szCs w:val="28"/>
        </w:rPr>
        <w:t>Communications skills</w:t>
      </w:r>
    </w:p>
    <w:p w14:paraId="3AF7224F" w14:textId="11CE05B8" w:rsidR="004413CA" w:rsidRDefault="004413CA" w:rsidP="004413CA">
      <w:pPr>
        <w:pStyle w:val="ListParagraph"/>
        <w:numPr>
          <w:ilvl w:val="0"/>
          <w:numId w:val="8"/>
        </w:numPr>
        <w:rPr>
          <w:sz w:val="28"/>
          <w:szCs w:val="28"/>
        </w:rPr>
      </w:pPr>
      <w:r>
        <w:rPr>
          <w:sz w:val="28"/>
          <w:szCs w:val="28"/>
        </w:rPr>
        <w:t>Inclusion classes (Religion, PE, Art, Music, Theatre, Band)</w:t>
      </w:r>
    </w:p>
    <w:p w14:paraId="2BF8264A" w14:textId="0B041440" w:rsidR="004413CA" w:rsidRDefault="004413CA" w:rsidP="004413CA">
      <w:pPr>
        <w:pStyle w:val="ListParagraph"/>
        <w:numPr>
          <w:ilvl w:val="0"/>
          <w:numId w:val="8"/>
        </w:numPr>
        <w:rPr>
          <w:sz w:val="28"/>
          <w:szCs w:val="28"/>
        </w:rPr>
      </w:pPr>
      <w:r>
        <w:rPr>
          <w:sz w:val="28"/>
          <w:szCs w:val="28"/>
        </w:rPr>
        <w:t>Lunch</w:t>
      </w:r>
    </w:p>
    <w:p w14:paraId="36898D74" w14:textId="4D910C3E" w:rsidR="004413CA" w:rsidRDefault="004413CA" w:rsidP="004413CA">
      <w:pPr>
        <w:pStyle w:val="ListParagraph"/>
        <w:numPr>
          <w:ilvl w:val="0"/>
          <w:numId w:val="8"/>
        </w:numPr>
        <w:rPr>
          <w:sz w:val="28"/>
          <w:szCs w:val="28"/>
        </w:rPr>
      </w:pPr>
      <w:r>
        <w:rPr>
          <w:sz w:val="28"/>
          <w:szCs w:val="28"/>
        </w:rPr>
        <w:t>Extra-curricular activities (Clubs, athletics, pep rallies, events)</w:t>
      </w:r>
    </w:p>
    <w:p w14:paraId="392D1F51" w14:textId="65E0B5E2" w:rsidR="004413CA" w:rsidRDefault="004413CA" w:rsidP="004413CA">
      <w:pPr>
        <w:pStyle w:val="ListParagraph"/>
        <w:numPr>
          <w:ilvl w:val="0"/>
          <w:numId w:val="8"/>
        </w:numPr>
        <w:rPr>
          <w:sz w:val="28"/>
          <w:szCs w:val="28"/>
        </w:rPr>
      </w:pPr>
      <w:r>
        <w:rPr>
          <w:sz w:val="28"/>
          <w:szCs w:val="28"/>
        </w:rPr>
        <w:t>Spiritual events (Mass, retreats, service learning, prayer services)</w:t>
      </w:r>
    </w:p>
    <w:p w14:paraId="78AE92CA" w14:textId="6B204654" w:rsidR="004413CA" w:rsidRDefault="004413CA" w:rsidP="004413CA">
      <w:pPr>
        <w:pStyle w:val="ListParagraph"/>
        <w:numPr>
          <w:ilvl w:val="0"/>
          <w:numId w:val="8"/>
        </w:numPr>
        <w:rPr>
          <w:sz w:val="28"/>
          <w:szCs w:val="28"/>
        </w:rPr>
      </w:pPr>
      <w:r>
        <w:rPr>
          <w:sz w:val="28"/>
          <w:szCs w:val="28"/>
        </w:rPr>
        <w:t xml:space="preserve">Self-confidence </w:t>
      </w:r>
    </w:p>
    <w:p w14:paraId="50370445" w14:textId="1CD02A16" w:rsidR="004413CA" w:rsidRDefault="004413CA" w:rsidP="004413CA">
      <w:pPr>
        <w:rPr>
          <w:sz w:val="28"/>
          <w:szCs w:val="28"/>
        </w:rPr>
      </w:pPr>
    </w:p>
    <w:p w14:paraId="78EB5B51" w14:textId="008F393B" w:rsidR="004413CA" w:rsidRDefault="004413CA" w:rsidP="004413CA">
      <w:pPr>
        <w:rPr>
          <w:sz w:val="28"/>
          <w:szCs w:val="28"/>
        </w:rPr>
      </w:pPr>
      <w:r>
        <w:rPr>
          <w:sz w:val="28"/>
          <w:szCs w:val="28"/>
        </w:rPr>
        <w:t>Through the HAWK BUDDY program, BUDDIES will also grow in understanding and empathy for all people, learn to appreciate differences, improve their communication and leadership skills, and develop dependability, patience, and gratitude.</w:t>
      </w:r>
    </w:p>
    <w:p w14:paraId="42459878" w14:textId="02F708DE" w:rsidR="004413CA" w:rsidRDefault="004413CA" w:rsidP="004413CA">
      <w:pPr>
        <w:rPr>
          <w:sz w:val="28"/>
          <w:szCs w:val="28"/>
        </w:rPr>
      </w:pPr>
    </w:p>
    <w:p w14:paraId="68913752" w14:textId="1FD1CDA5" w:rsidR="004413CA" w:rsidRPr="004413CA" w:rsidRDefault="004413CA" w:rsidP="004413CA">
      <w:pPr>
        <w:rPr>
          <w:sz w:val="28"/>
          <w:szCs w:val="28"/>
        </w:rPr>
      </w:pPr>
      <w:r>
        <w:rPr>
          <w:sz w:val="28"/>
          <w:szCs w:val="28"/>
        </w:rPr>
        <w:t>HAWK BUDDIES will operate as a club on campus and is open to any student in grades 8-12.  Students will attend a training session in the beginning of the year and check in monthly with the moderator.</w:t>
      </w:r>
    </w:p>
    <w:p w14:paraId="706C8FB2" w14:textId="0FD19AD9" w:rsidR="004413CA" w:rsidRDefault="004413CA" w:rsidP="00732E7B">
      <w:pPr>
        <w:pStyle w:val="ListParagraph"/>
        <w:rPr>
          <w:sz w:val="28"/>
          <w:szCs w:val="28"/>
        </w:rPr>
      </w:pPr>
    </w:p>
    <w:p w14:paraId="772E41FB" w14:textId="44A64181" w:rsidR="004413CA" w:rsidRDefault="004413CA" w:rsidP="00732E7B">
      <w:pPr>
        <w:pStyle w:val="ListParagraph"/>
        <w:rPr>
          <w:sz w:val="28"/>
          <w:szCs w:val="28"/>
        </w:rPr>
      </w:pPr>
    </w:p>
    <w:p w14:paraId="392BCD80" w14:textId="607786F5" w:rsidR="004413CA" w:rsidRDefault="004413CA" w:rsidP="00732E7B">
      <w:pPr>
        <w:pStyle w:val="ListParagraph"/>
        <w:rPr>
          <w:sz w:val="28"/>
          <w:szCs w:val="28"/>
        </w:rPr>
      </w:pPr>
    </w:p>
    <w:p w14:paraId="64814E93" w14:textId="4FB05AFB" w:rsidR="004413CA" w:rsidRDefault="004413CA" w:rsidP="00732E7B">
      <w:pPr>
        <w:pStyle w:val="ListParagraph"/>
        <w:rPr>
          <w:sz w:val="28"/>
          <w:szCs w:val="28"/>
        </w:rPr>
      </w:pPr>
    </w:p>
    <w:p w14:paraId="3B9F3982" w14:textId="666E0066" w:rsidR="004413CA" w:rsidRDefault="004413CA" w:rsidP="00732E7B">
      <w:pPr>
        <w:pStyle w:val="ListParagraph"/>
        <w:rPr>
          <w:sz w:val="28"/>
          <w:szCs w:val="28"/>
        </w:rPr>
      </w:pPr>
    </w:p>
    <w:p w14:paraId="25123088" w14:textId="45DCA553" w:rsidR="004413CA" w:rsidRDefault="004413CA" w:rsidP="00732E7B">
      <w:pPr>
        <w:pStyle w:val="ListParagraph"/>
        <w:rPr>
          <w:sz w:val="28"/>
          <w:szCs w:val="28"/>
        </w:rPr>
      </w:pPr>
    </w:p>
    <w:p w14:paraId="3CBF4BC7" w14:textId="11CAD6FB" w:rsidR="004413CA" w:rsidRDefault="004413CA" w:rsidP="00732E7B">
      <w:pPr>
        <w:pStyle w:val="ListParagraph"/>
        <w:rPr>
          <w:sz w:val="28"/>
          <w:szCs w:val="28"/>
        </w:rPr>
      </w:pPr>
    </w:p>
    <w:p w14:paraId="2DA60BD0" w14:textId="77777777" w:rsidR="004413CA" w:rsidRPr="00732E7B" w:rsidRDefault="004413CA" w:rsidP="00732E7B">
      <w:pPr>
        <w:pStyle w:val="ListParagraph"/>
        <w:rPr>
          <w:sz w:val="28"/>
          <w:szCs w:val="28"/>
        </w:rPr>
      </w:pPr>
    </w:p>
    <w:p w14:paraId="24F9C5E2" w14:textId="77777777" w:rsidR="00732E7B" w:rsidRPr="003D71C3" w:rsidRDefault="00732E7B" w:rsidP="003D71C3">
      <w:pPr>
        <w:rPr>
          <w:sz w:val="28"/>
          <w:szCs w:val="28"/>
        </w:rPr>
      </w:pPr>
    </w:p>
    <w:sectPr w:rsidR="00732E7B" w:rsidRPr="003D71C3" w:rsidSect="00096FEC">
      <w:headerReference w:type="default" r:id="rId8"/>
      <w:footerReference w:type="default" r:id="rId9"/>
      <w:headerReference w:type="first" r:id="rId10"/>
      <w:footerReference w:type="first" r:id="rId11"/>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5938A" w14:textId="77777777" w:rsidR="00BE3E3E" w:rsidRDefault="00BE3E3E" w:rsidP="00100649">
      <w:r>
        <w:separator/>
      </w:r>
    </w:p>
  </w:endnote>
  <w:endnote w:type="continuationSeparator" w:id="0">
    <w:p w14:paraId="1F9D87C4" w14:textId="77777777" w:rsidR="00BE3E3E" w:rsidRDefault="00BE3E3E" w:rsidP="0010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95A2" w14:textId="77777777" w:rsidR="00096FEC" w:rsidRDefault="00096FEC">
    <w:pPr>
      <w:pStyle w:val="Footer"/>
    </w:pPr>
    <w:r>
      <w:rPr>
        <w:noProof/>
      </w:rPr>
      <w:drawing>
        <wp:anchor distT="0" distB="0" distL="114300" distR="114300" simplePos="0" relativeHeight="251661312" behindDoc="1" locked="0" layoutInCell="1" allowOverlap="1" wp14:anchorId="06CAA73F" wp14:editId="277EC673">
          <wp:simplePos x="0" y="0"/>
          <wp:positionH relativeFrom="column">
            <wp:posOffset>0</wp:posOffset>
          </wp:positionH>
          <wp:positionV relativeFrom="paragraph">
            <wp:posOffset>-635</wp:posOffset>
          </wp:positionV>
          <wp:extent cx="5491480" cy="457200"/>
          <wp:effectExtent l="0" t="0" r="0" b="0"/>
          <wp:wrapNone/>
          <wp:docPr id="4" name="Picture 4" descr="Description: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9F5A" w14:textId="0797A07A" w:rsidR="00096FEC" w:rsidRDefault="00A91528">
    <w:pPr>
      <w:pStyle w:val="Footer"/>
    </w:pPr>
    <w:r>
      <w:rPr>
        <w:noProof/>
      </w:rPr>
      <w:drawing>
        <wp:anchor distT="0" distB="0" distL="114300" distR="114300" simplePos="0" relativeHeight="251659264" behindDoc="1" locked="0" layoutInCell="1" allowOverlap="1" wp14:anchorId="74B7203C" wp14:editId="5EF421B7">
          <wp:simplePos x="0" y="0"/>
          <wp:positionH relativeFrom="column">
            <wp:posOffset>95885</wp:posOffset>
          </wp:positionH>
          <wp:positionV relativeFrom="paragraph">
            <wp:posOffset>-182245</wp:posOffset>
          </wp:positionV>
          <wp:extent cx="5491480" cy="457200"/>
          <wp:effectExtent l="0" t="0" r="0" b="0"/>
          <wp:wrapNone/>
          <wp:docPr id="2" name="Picture 2" descr="Description: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3EEA0" w14:textId="77777777" w:rsidR="00BE3E3E" w:rsidRDefault="00BE3E3E" w:rsidP="00100649">
      <w:r>
        <w:separator/>
      </w:r>
    </w:p>
  </w:footnote>
  <w:footnote w:type="continuationSeparator" w:id="0">
    <w:p w14:paraId="650D3A37" w14:textId="77777777" w:rsidR="00BE3E3E" w:rsidRDefault="00BE3E3E" w:rsidP="0010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FCF1" w14:textId="77777777" w:rsidR="00100649" w:rsidRPr="00100649" w:rsidRDefault="00096FEC" w:rsidP="00096FEC">
    <w:pPr>
      <w:pStyle w:val="Header"/>
      <w:tabs>
        <w:tab w:val="left" w:pos="2470"/>
      </w:tabs>
    </w:pPr>
    <w:r>
      <w:tab/>
    </w:r>
    <w:r>
      <w:tab/>
    </w:r>
  </w:p>
  <w:p w14:paraId="2436AB7A" w14:textId="77777777" w:rsidR="00096FEC" w:rsidRDefault="00096F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863A" w14:textId="746B29D4" w:rsidR="00096FEC" w:rsidRDefault="00A07AFA" w:rsidP="00096FEC">
    <w:pPr>
      <w:pStyle w:val="Header"/>
      <w:jc w:val="center"/>
    </w:pPr>
    <w:r>
      <w:rPr>
        <w:noProof/>
      </w:rPr>
      <w:drawing>
        <wp:inline distT="0" distB="0" distL="0" distR="0" wp14:anchorId="4E3094CA" wp14:editId="3D50846C">
          <wp:extent cx="2066795" cy="206679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69974" cy="20699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3D4"/>
    <w:multiLevelType w:val="hybridMultilevel"/>
    <w:tmpl w:val="FD96EF18"/>
    <w:lvl w:ilvl="0" w:tplc="F856A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3D91"/>
    <w:multiLevelType w:val="hybridMultilevel"/>
    <w:tmpl w:val="3374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8028B"/>
    <w:multiLevelType w:val="hybridMultilevel"/>
    <w:tmpl w:val="9BD23C64"/>
    <w:lvl w:ilvl="0" w:tplc="F856A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F5F37"/>
    <w:multiLevelType w:val="hybridMultilevel"/>
    <w:tmpl w:val="0D9436E0"/>
    <w:lvl w:ilvl="0" w:tplc="F856A7E8">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35111182"/>
    <w:multiLevelType w:val="hybridMultilevel"/>
    <w:tmpl w:val="A8C06F42"/>
    <w:lvl w:ilvl="0" w:tplc="F856A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C2BC8"/>
    <w:multiLevelType w:val="hybridMultilevel"/>
    <w:tmpl w:val="FBB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7E10B2"/>
    <w:multiLevelType w:val="hybridMultilevel"/>
    <w:tmpl w:val="5150FD48"/>
    <w:lvl w:ilvl="0" w:tplc="F856A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61032"/>
    <w:multiLevelType w:val="hybridMultilevel"/>
    <w:tmpl w:val="72EC6338"/>
    <w:lvl w:ilvl="0" w:tplc="47587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819326">
    <w:abstractNumId w:val="1"/>
  </w:num>
  <w:num w:numId="2" w16cid:durableId="582103290">
    <w:abstractNumId w:val="5"/>
  </w:num>
  <w:num w:numId="3" w16cid:durableId="41878484">
    <w:abstractNumId w:val="2"/>
  </w:num>
  <w:num w:numId="4" w16cid:durableId="137461516">
    <w:abstractNumId w:val="3"/>
  </w:num>
  <w:num w:numId="5" w16cid:durableId="254752207">
    <w:abstractNumId w:val="0"/>
  </w:num>
  <w:num w:numId="6" w16cid:durableId="1524978791">
    <w:abstractNumId w:val="4"/>
  </w:num>
  <w:num w:numId="7" w16cid:durableId="745030994">
    <w:abstractNumId w:val="7"/>
  </w:num>
  <w:num w:numId="8" w16cid:durableId="1473254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FF0"/>
    <w:rsid w:val="000162CE"/>
    <w:rsid w:val="00096FEC"/>
    <w:rsid w:val="00100649"/>
    <w:rsid w:val="00137341"/>
    <w:rsid w:val="00160D13"/>
    <w:rsid w:val="001E7157"/>
    <w:rsid w:val="00214258"/>
    <w:rsid w:val="00263647"/>
    <w:rsid w:val="00271573"/>
    <w:rsid w:val="0029203D"/>
    <w:rsid w:val="00392FB5"/>
    <w:rsid w:val="003D71C3"/>
    <w:rsid w:val="004413CA"/>
    <w:rsid w:val="00487B34"/>
    <w:rsid w:val="004C1818"/>
    <w:rsid w:val="004E7D70"/>
    <w:rsid w:val="004F5E7B"/>
    <w:rsid w:val="004F740A"/>
    <w:rsid w:val="00535651"/>
    <w:rsid w:val="005924BC"/>
    <w:rsid w:val="006C7C35"/>
    <w:rsid w:val="00711040"/>
    <w:rsid w:val="007318E2"/>
    <w:rsid w:val="00732E7B"/>
    <w:rsid w:val="007D64EE"/>
    <w:rsid w:val="008329FB"/>
    <w:rsid w:val="008A6D07"/>
    <w:rsid w:val="00923F3D"/>
    <w:rsid w:val="00951CBC"/>
    <w:rsid w:val="009773AD"/>
    <w:rsid w:val="009B5FF0"/>
    <w:rsid w:val="00A07AFA"/>
    <w:rsid w:val="00A779F4"/>
    <w:rsid w:val="00A91528"/>
    <w:rsid w:val="00B84251"/>
    <w:rsid w:val="00B84C9E"/>
    <w:rsid w:val="00BA054E"/>
    <w:rsid w:val="00BE3E3E"/>
    <w:rsid w:val="00C330C5"/>
    <w:rsid w:val="00C70D46"/>
    <w:rsid w:val="00CF737A"/>
    <w:rsid w:val="00D402D9"/>
    <w:rsid w:val="00D60189"/>
    <w:rsid w:val="00DE0233"/>
    <w:rsid w:val="00EA4343"/>
    <w:rsid w:val="00EC21BD"/>
    <w:rsid w:val="00F02FF7"/>
    <w:rsid w:val="00FA27A4"/>
    <w:rsid w:val="00FA44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D93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27A4"/>
    <w:rPr>
      <w:rFonts w:ascii="Garamond" w:hAnsi="Garamon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E7B"/>
    <w:pPr>
      <w:ind w:left="432"/>
      <w:contextualSpacing/>
    </w:pPr>
  </w:style>
  <w:style w:type="paragraph" w:styleId="Header">
    <w:name w:val="header"/>
    <w:basedOn w:val="Normal"/>
    <w:link w:val="HeaderChar"/>
    <w:uiPriority w:val="99"/>
    <w:unhideWhenUsed/>
    <w:rsid w:val="00100649"/>
    <w:pPr>
      <w:tabs>
        <w:tab w:val="center" w:pos="4680"/>
        <w:tab w:val="right" w:pos="9360"/>
      </w:tabs>
    </w:pPr>
  </w:style>
  <w:style w:type="character" w:customStyle="1" w:styleId="HeaderChar">
    <w:name w:val="Header Char"/>
    <w:basedOn w:val="DefaultParagraphFont"/>
    <w:link w:val="Header"/>
    <w:uiPriority w:val="99"/>
    <w:rsid w:val="00100649"/>
    <w:rPr>
      <w:rFonts w:ascii="Garamond" w:hAnsi="Garamond"/>
      <w:sz w:val="22"/>
    </w:rPr>
  </w:style>
  <w:style w:type="paragraph" w:styleId="Footer">
    <w:name w:val="footer"/>
    <w:basedOn w:val="Normal"/>
    <w:link w:val="FooterChar"/>
    <w:uiPriority w:val="99"/>
    <w:unhideWhenUsed/>
    <w:rsid w:val="00100649"/>
    <w:pPr>
      <w:tabs>
        <w:tab w:val="center" w:pos="4680"/>
        <w:tab w:val="right" w:pos="9360"/>
      </w:tabs>
    </w:pPr>
  </w:style>
  <w:style w:type="character" w:customStyle="1" w:styleId="FooterChar">
    <w:name w:val="Footer Char"/>
    <w:basedOn w:val="DefaultParagraphFont"/>
    <w:link w:val="Footer"/>
    <w:uiPriority w:val="99"/>
    <w:rsid w:val="00100649"/>
    <w:rPr>
      <w:rFonts w:ascii="Garamond" w:hAnsi="Garamond"/>
      <w:sz w:val="22"/>
    </w:rPr>
  </w:style>
  <w:style w:type="character" w:styleId="Hyperlink">
    <w:name w:val="Hyperlink"/>
    <w:basedOn w:val="DefaultParagraphFont"/>
    <w:uiPriority w:val="99"/>
    <w:unhideWhenUsed/>
    <w:rsid w:val="00B84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r0/gl2013bs6_j3cr00ltw3d57w0000gn/T/com.microsoft.Outlook/Outlook%20Temp/Letterhead%20-%2030th%20Anniversary%5b4%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D7A675-D612-FE41-BB74-D5CB1B2D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- 30th Anniversary[4].dotx</Template>
  <TotalTime>41</TotalTime>
  <Pages>2</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Archbishop Hannan High School</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Nancy Baird</cp:lastModifiedBy>
  <cp:revision>3</cp:revision>
  <cp:lastPrinted>2022-10-17T20:16:00Z</cp:lastPrinted>
  <dcterms:created xsi:type="dcterms:W3CDTF">2022-10-20T19:34:00Z</dcterms:created>
  <dcterms:modified xsi:type="dcterms:W3CDTF">2022-10-20T20:15:00Z</dcterms:modified>
</cp:coreProperties>
</file>